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附件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bookmarkStart w:id="0" w:name="_GoBack"/>
      <w:bookmarkEnd w:id="0"/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6850" cy="7477125"/>
            <wp:effectExtent l="0" t="0" r="0" b="952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6850" cy="7477125"/>
            <wp:effectExtent l="0" t="0" r="0" b="952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6850" cy="7477125"/>
            <wp:effectExtent l="0" t="0" r="0" b="952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6850" cy="7477125"/>
            <wp:effectExtent l="0" t="0" r="0" b="952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6850" cy="7477125"/>
            <wp:effectExtent l="0" t="0" r="0" b="952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6850" cy="7477125"/>
            <wp:effectExtent l="0" t="0" r="0" b="952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2B3"/>
    <w:rsid w:val="00195431"/>
    <w:rsid w:val="0025468D"/>
    <w:rsid w:val="00354691"/>
    <w:rsid w:val="00442CED"/>
    <w:rsid w:val="00475CFF"/>
    <w:rsid w:val="00594C47"/>
    <w:rsid w:val="008D0CB9"/>
    <w:rsid w:val="00917010"/>
    <w:rsid w:val="00996588"/>
    <w:rsid w:val="00A16C60"/>
    <w:rsid w:val="00D12B5C"/>
    <w:rsid w:val="00E84365"/>
    <w:rsid w:val="00E862B3"/>
    <w:rsid w:val="00F27F20"/>
    <w:rsid w:val="3CBF4906"/>
    <w:rsid w:val="4667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qFormat="1" w:unhideWhenUsed="0"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99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footnote reference"/>
    <w:basedOn w:val="4"/>
    <w:qFormat/>
    <w:uiPriority w:val="99"/>
    <w:rPr>
      <w:rFonts w:cs="Times New Roman"/>
      <w:vertAlign w:val="superscript"/>
    </w:rPr>
  </w:style>
  <w:style w:type="character" w:customStyle="1" w:styleId="7">
    <w:name w:val="Footer Char"/>
    <w:basedOn w:val="4"/>
    <w:link w:val="3"/>
    <w:locked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8">
    <w:name w:val="No Spacing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">
    <w:name w:val="Balloon Text Char"/>
    <w:basedOn w:val="4"/>
    <w:link w:val="2"/>
    <w:semiHidden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http:/sdwm.org</Company>
  <Pages>8</Pages>
  <Words>3</Words>
  <Characters>18</Characters>
  <Lines>0</Lines>
  <Paragraphs>0</Paragraphs>
  <TotalTime>0</TotalTime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2017-09-13T02:21:00Z</dcterms:created>
  <dc:creator>用户龙德芳</dc:creator>
  <cp:lastModifiedBy>lenovo01</cp:lastModifiedBy>
  <dcterms:modified xsi:type="dcterms:W3CDTF">2017-09-29T02:27:04Z</dcterms:modified>
  <dc:title>附件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